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0CE" w:rsidRDefault="00E431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2105025</wp:posOffset>
                </wp:positionV>
                <wp:extent cx="4521835" cy="4867275"/>
                <wp:effectExtent l="0" t="0" r="0" b="952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86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95895251"/>
                              <w:placeholder>
                                <w:docPart w:val="46D69A49AE6645D09BDD03B35A29B92D"/>
                              </w:placeholder>
                            </w:sdtPr>
                            <w:sdtEndPr/>
                            <w:sdtContent>
                              <w:p w:rsidR="00E43110" w:rsidRDefault="00E43110">
                                <w:r>
                                  <w:t>Dear Sherman Community Members,</w:t>
                                </w:r>
                              </w:p>
                              <w:p w:rsidR="007A5714" w:rsidRDefault="00E43110">
                                <w:r>
                                  <w:t>It is hard to believe that Thanksgiving is behind us and we await the holiday season of Christmas and Hanukkah. Our annual Holiday Giving will take place this Wednesday, November 30</w:t>
                                </w:r>
                                <w:r w:rsidRPr="00E43110">
                                  <w:rPr>
                                    <w:vertAlign w:val="superscript"/>
                                  </w:rPr>
                                  <w:t>th</w:t>
                                </w:r>
                                <w:r>
                                  <w:t xml:space="preserve"> after school. Please stop by to let your loved ones know that you are thinking of them by making a donation in their name to one of our sponsored organizations. </w:t>
                                </w:r>
                                <w:r w:rsidR="007A5714">
                                  <w:t xml:space="preserve">We are collecting toys for our custodian’s toy drive and have a giving tree developed by our social worker to help support children in our community. </w:t>
                                </w:r>
                                <w:r w:rsidR="004D7386">
                                  <w:t xml:space="preserve">Please stop by to donate a toy or pick up a shopping wish list from our giving tree. </w:t>
                                </w:r>
                              </w:p>
                              <w:p w:rsidR="00DE70F8" w:rsidRDefault="00E43110">
                                <w:r>
                                  <w:t>Our annual sing-a-long will be held on Friday, December 23</w:t>
                                </w:r>
                                <w:r w:rsidRPr="00E43110">
                                  <w:rPr>
                                    <w:vertAlign w:val="superscript"/>
                                  </w:rPr>
                                  <w:t>rd</w:t>
                                </w:r>
                                <w:r>
                                  <w:t xml:space="preserve"> at 9:15. This is a half day, </w:t>
                                </w:r>
                                <w:r w:rsidR="00DE70F8">
                                  <w:t>with dismissal of 1:40.</w:t>
                                </w:r>
                              </w:p>
                              <w:p w:rsidR="00DE70F8" w:rsidRDefault="00DE70F8">
                                <w:r>
                                  <w:t xml:space="preserve">We have many things to look forward to in the new year. All the PTA events are listed in the weekly blasts. Please check every week for updated information.  </w:t>
                                </w:r>
                              </w:p>
                              <w:p w:rsidR="007A5714" w:rsidRDefault="00DE70F8">
                                <w:r>
                                  <w:t>Our office staff will be changing. Cindy Leighton our morning c</w:t>
                                </w:r>
                                <w:r w:rsidR="007A5714">
                                  <w:t>lerk will be taking a full time</w:t>
                                </w:r>
                                <w:r>
                                  <w:t xml:space="preserve"> position at central office. We will miss her greatly but wish her well. </w:t>
                                </w:r>
                                <w:r w:rsidR="007A5714">
                                  <w:t>If you know of anyone who would like to work in our office part time (not a current parent) please let me know ASAP.</w:t>
                                </w:r>
                              </w:p>
                              <w:p w:rsidR="004D7386" w:rsidRDefault="004D7386">
                                <w:r>
                                  <w:t>Here is wishing you a joyous holiday season. May you take some time to enjoy your friends and family and spread the holiday joy.</w:t>
                                </w:r>
                              </w:p>
                              <w:p w:rsidR="004D7386" w:rsidRDefault="004D7386">
                                <w:r>
                                  <w:t>Until next time…happy days!</w:t>
                                </w:r>
                              </w:p>
                              <w:p w:rsidR="004D7386" w:rsidRDefault="004D7386">
                                <w:r>
                                  <w:t>Warmly,</w:t>
                                </w:r>
                                <w:bookmarkStart w:id="0" w:name="_GoBack"/>
                                <w:bookmarkEnd w:id="0"/>
                              </w:p>
                              <w:p w:rsidR="004D7386" w:rsidRDefault="004D7386">
                                <w:r>
                                  <w:t>Eileen</w:t>
                                </w:r>
                              </w:p>
                              <w:p w:rsidR="004D7386" w:rsidRDefault="004D7386">
                                <w:r>
                                  <w:t>Eileen</w:t>
                                </w:r>
                              </w:p>
                              <w:p w:rsidR="004500CE" w:rsidRDefault="007A5714">
                                <w: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.25pt;margin-top:165.75pt;width:356.05pt;height:38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F3uA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" filled="f" stroked="f">
                <v:textbox>
                  <w:txbxContent>
                    <w:sdt>
                      <w:sdtPr>
                        <w:id w:val="495895251"/>
                        <w:placeholder>
                          <w:docPart w:val="46D69A49AE6645D09BDD03B35A29B92D"/>
                        </w:placeholder>
                      </w:sdtPr>
                      <w:sdtEndPr/>
                      <w:sdtContent>
                        <w:p w:rsidR="00E43110" w:rsidRDefault="00E43110">
                          <w:r>
                            <w:t>Dear Sherman Community Members,</w:t>
                          </w:r>
                        </w:p>
                        <w:p w:rsidR="007A5714" w:rsidRDefault="00E43110">
                          <w:r>
                            <w:t>It is hard to believe that Thanksgiving is behind us and we await the holiday season of Christmas and Hanukkah. Our annual Holiday Giving will take place this Wednesday, November 30</w:t>
                          </w:r>
                          <w:r w:rsidRPr="00E43110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after school. Please stop by to let your loved ones know that you are thinking of them by making a donation in their name to one of our sponsored organizations. </w:t>
                          </w:r>
                          <w:r w:rsidR="007A5714">
                            <w:t xml:space="preserve">We are collecting toys for our custodian’s toy drive and have a giving tree developed by our social worker to help support children in our community. </w:t>
                          </w:r>
                          <w:r w:rsidR="004D7386">
                            <w:t xml:space="preserve">Please stop by to donate a toy or pick up a shopping wish list from our giving tree. </w:t>
                          </w:r>
                        </w:p>
                        <w:p w:rsidR="00DE70F8" w:rsidRDefault="00E43110">
                          <w:r>
                            <w:t>Our annual sing-a-long will be held on Friday, December 23</w:t>
                          </w:r>
                          <w:r w:rsidRPr="00E43110">
                            <w:rPr>
                              <w:vertAlign w:val="superscript"/>
                            </w:rPr>
                            <w:t>rd</w:t>
                          </w:r>
                          <w:r>
                            <w:t xml:space="preserve"> at 9:15. This is a half day, </w:t>
                          </w:r>
                          <w:r w:rsidR="00DE70F8">
                            <w:t>with dismissal of 1:40.</w:t>
                          </w:r>
                        </w:p>
                        <w:p w:rsidR="00DE70F8" w:rsidRDefault="00DE70F8">
                          <w:r>
                            <w:t xml:space="preserve">We have many things to look forward to in the new year. All the PTA events are listed in the weekly blasts. Please check every week for updated information.  </w:t>
                          </w:r>
                        </w:p>
                        <w:p w:rsidR="007A5714" w:rsidRDefault="00DE70F8">
                          <w:r>
                            <w:t>Our office staff will be changing. Cindy Leighton our morning c</w:t>
                          </w:r>
                          <w:r w:rsidR="007A5714">
                            <w:t>lerk will be taking a full time</w:t>
                          </w:r>
                          <w:r>
                            <w:t xml:space="preserve"> position at central office. We will miss her greatly but wish her well. </w:t>
                          </w:r>
                          <w:r w:rsidR="007A5714">
                            <w:t>If you know of anyone who would like to work in our office part time (not a current parent) please let me know ASAP.</w:t>
                          </w:r>
                        </w:p>
                        <w:p w:rsidR="004D7386" w:rsidRDefault="004D7386">
                          <w:r>
                            <w:t>Here is wishing you a joyous holiday season. May you take some time to enjoy your friends and family and spread the holiday joy.</w:t>
                          </w:r>
                        </w:p>
                        <w:p w:rsidR="004D7386" w:rsidRDefault="004D7386">
                          <w:r>
                            <w:t>Until next time…happy days!</w:t>
                          </w:r>
                        </w:p>
                        <w:p w:rsidR="004D7386" w:rsidRDefault="004D7386">
                          <w:r>
                            <w:t>Warmly,</w:t>
                          </w:r>
                          <w:bookmarkStart w:id="1" w:name="_GoBack"/>
                          <w:bookmarkEnd w:id="1"/>
                        </w:p>
                        <w:p w:rsidR="004D7386" w:rsidRDefault="004D7386">
                          <w:r>
                            <w:t>Eileen</w:t>
                          </w:r>
                        </w:p>
                        <w:p w:rsidR="004D7386" w:rsidRDefault="004D7386">
                          <w:r>
                            <w:t>Eileen</w:t>
                          </w:r>
                        </w:p>
                        <w:p w:rsidR="004500CE" w:rsidRDefault="007A5714">
                          <w:r>
                            <w:t xml:space="preserve">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DDB1A"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2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110" w:rsidRDefault="00E431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E43110" w:rsidRDefault="00E4311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7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2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0CE" w:rsidRDefault="00E43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4500CE" w:rsidRDefault="00E431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2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00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10"/>
    <w:rsid w:val="004500CE"/>
    <w:rsid w:val="004D7386"/>
    <w:rsid w:val="007A5714"/>
    <w:rsid w:val="00DE70F8"/>
    <w:rsid w:val="00E43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433ED"/>
  <w15:docId w15:val="{A36D18ED-C927-441A-A140-4FB1B575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oxbee\AppData\Roaming\Microsoft\Templates\Holiday%20stationery%20(Poinsettia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D69A49AE6645D09BDD03B35A29B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E44B5-D88A-45EF-B2A4-5557FDC41A74}"/>
      </w:docPartPr>
      <w:docPartBody>
        <w:p w:rsidR="009E6197" w:rsidRDefault="009E6197">
          <w:pPr>
            <w:pStyle w:val="46D69A49AE6645D09BDD03B35A29B92D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97"/>
    <w:rsid w:val="009E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D69A49AE6645D09BDD03B35A29B92D">
    <w:name w:val="46D69A49AE6645D09BDD03B35A29B9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stationery (Poinsettia design).dotx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stationery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Windows User</dc:creator>
  <cp:keywords/>
  <cp:lastModifiedBy>Roxbee, Eileen</cp:lastModifiedBy>
  <cp:revision>2</cp:revision>
  <cp:lastPrinted>2007-10-17T04:03:00Z</cp:lastPrinted>
  <dcterms:created xsi:type="dcterms:W3CDTF">2016-11-28T17:25:00Z</dcterms:created>
  <dcterms:modified xsi:type="dcterms:W3CDTF">2016-11-28T17:25:00Z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